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7B3AE9" w:rsidRPr="00DB5B9A">
      <w:pPr>
        <w:rPr>
          <w:rFonts w:eastAsia="黑体" w:cs="Times New Roman"/>
        </w:rPr>
      </w:pPr>
      <w:r w:rsidRPr="00DB5B9A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B3AE9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中</w:t>
                            </w:r>
                            <w:r w:rsidR="00366F0E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山</w:t>
                            </w:r>
                            <w:r w:rsidR="00366F0E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大</w:t>
                            </w:r>
                            <w:r w:rsidR="00366F0E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学</w:t>
                            </w:r>
                            <w:r w:rsidR="00366F0E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教</w:t>
                            </w:r>
                            <w:r w:rsidR="00366F0E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A5440C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务</w:t>
                            </w:r>
                            <w:r w:rsidR="00366F0E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A5440C"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92"/>
                                <w:szCs w:val="92"/>
                              </w:rPr>
                              <w:t>部</w:t>
                            </w:r>
                          </w:p>
                          <w:p w:rsidR="007B3AE9"/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middle;z-index:251659264" filled="f" stroked="f">
                <v:textbox inset="0,0,0,0">
                  <w:txbxContent>
                    <w:p w:rsidR="007B3AE9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中</w:t>
                      </w:r>
                      <w:r w:rsidR="00366F0E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山</w:t>
                      </w:r>
                      <w:r w:rsidR="00366F0E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大</w:t>
                      </w:r>
                      <w:r w:rsidR="00366F0E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学</w:t>
                      </w:r>
                      <w:r w:rsidR="00366F0E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教</w:t>
                      </w:r>
                      <w:r w:rsidR="00366F0E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 w:rsidR="00A5440C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务</w:t>
                      </w:r>
                      <w:r w:rsidR="00366F0E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 w:rsidR="00A5440C"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92"/>
                          <w:szCs w:val="92"/>
                        </w:rPr>
                        <w:t>部</w:t>
                      </w:r>
                    </w:p>
                    <w:p w:rsidR="007B3AE9"/>
                  </w:txbxContent>
                </v:textbox>
              </v:shape>
            </w:pict>
          </mc:Fallback>
        </mc:AlternateContent>
      </w:r>
    </w:p>
    <w:p w:rsidR="007B3AE9" w:rsidRPr="00DB5B9A">
      <w:pPr>
        <w:rPr>
          <w:rFonts w:eastAsia="黑体" w:cs="Times New Roman"/>
        </w:rPr>
      </w:pPr>
    </w:p>
    <w:p w:rsidR="007B3AE9" w:rsidRPr="00DB5B9A" w:rsidP="004F118B">
      <w:pPr>
        <w:spacing w:line="580" w:lineRule="exact"/>
        <w:jc w:val="right"/>
        <w:rPr>
          <w:rFonts w:cs="Times New Roman"/>
        </w:rPr>
      </w:pPr>
      <w:r w:rsidRPr="00DB5B9A">
        <w:rPr>
          <w:rFonts w:cs="Times New Roman"/>
        </w:rPr>
        <w:t>教</w:t>
      </w:r>
      <w:r w:rsidRPr="00DB5B9A" w:rsidR="00A5440C">
        <w:rPr>
          <w:rFonts w:cs="Times New Roman"/>
        </w:rPr>
        <w:t>务</w:t>
      </w:r>
      <w:r w:rsidRPr="00DB5B9A">
        <w:rPr>
          <w:rFonts w:cs="Times New Roman"/>
        </w:rPr>
        <w:t>〔</w:t>
      </w:r>
      <w:r w:rsidRPr="00DB5B9A">
        <w:rPr>
          <w:rFonts w:cs="Times New Roman"/>
        </w:rPr>
        <w:t>20</w:t>
      </w:r>
      <w:r w:rsidRPr="00DB5B9A" w:rsidR="00A5440C">
        <w:rPr>
          <w:rFonts w:cs="Times New Roman"/>
        </w:rPr>
        <w:t>20</w:t>
      </w:r>
      <w:r w:rsidRPr="00DB5B9A">
        <w:rPr>
          <w:rFonts w:cs="Times New Roman"/>
        </w:rPr>
        <w:t>〕</w:t>
      </w:r>
      <w:r w:rsidR="00976499">
        <w:rPr>
          <w:rFonts w:cs="Times New Roman" w:hint="eastAsia"/>
        </w:rPr>
        <w:t>2</w:t>
      </w:r>
      <w:r w:rsidR="00976499">
        <w:rPr>
          <w:rFonts w:cs="Times New Roman"/>
        </w:rPr>
        <w:t>24</w:t>
      </w:r>
      <w:r w:rsidRPr="00DB5B9A">
        <w:rPr>
          <w:rFonts w:cs="Times New Roman"/>
        </w:rPr>
        <w:t>号</w:t>
      </w:r>
    </w:p>
    <w:p w:rsidR="007B3AE9" w:rsidRPr="00DB5B9A" w:rsidP="004F118B">
      <w:pPr>
        <w:spacing w:line="580" w:lineRule="exact"/>
        <w:rPr>
          <w:rFonts w:eastAsia="黑体" w:cs="Times New Roman"/>
        </w:rPr>
      </w:pPr>
      <w:r w:rsidRPr="00DB5B9A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1871344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661312" from="56.7pt,147.35pt" to="538.6pt,147.35pt" strokecolor="red" strokeweight="5pt">
                <v:stroke linestyle="thickThin"/>
              </v:line>
            </w:pict>
          </mc:Fallback>
        </mc:AlternateContent>
      </w:r>
    </w:p>
    <w:p w:rsidR="00951AAA" w:rsidRPr="00DB5B9A" w:rsidP="004F118B">
      <w:pPr>
        <w:spacing w:line="580" w:lineRule="exact"/>
        <w:jc w:val="center"/>
        <w:rPr>
          <w:rFonts w:eastAsia="方正小标宋简体" w:cs="Times New Roman"/>
          <w:sz w:val="44"/>
          <w:szCs w:val="44"/>
        </w:rPr>
      </w:pPr>
      <w:r w:rsidRPr="00DB5B9A">
        <w:rPr>
          <w:rFonts w:eastAsia="方正小标宋简体" w:cs="Times New Roman"/>
          <w:sz w:val="44"/>
          <w:szCs w:val="44"/>
        </w:rPr>
        <w:t>教务部</w:t>
      </w:r>
      <w:r w:rsidRPr="00DB5B9A" w:rsidR="00C12656">
        <w:rPr>
          <w:rFonts w:eastAsia="方正小标宋简体" w:cs="Times New Roman"/>
          <w:sz w:val="44"/>
          <w:szCs w:val="44"/>
        </w:rPr>
        <w:t>关于组织</w:t>
      </w:r>
      <w:r w:rsidRPr="00DB5B9A">
        <w:rPr>
          <w:rFonts w:eastAsia="方正小标宋简体" w:cs="Times New Roman"/>
          <w:sz w:val="44"/>
          <w:szCs w:val="44"/>
        </w:rPr>
        <w:t>2020</w:t>
      </w:r>
      <w:r w:rsidRPr="00DB5B9A" w:rsidR="00C12656">
        <w:rPr>
          <w:rFonts w:eastAsia="方正小标宋简体" w:cs="Times New Roman"/>
          <w:sz w:val="44"/>
          <w:szCs w:val="44"/>
        </w:rPr>
        <w:t>学年</w:t>
      </w:r>
      <w:r w:rsidRPr="00DB5B9A">
        <w:rPr>
          <w:rFonts w:eastAsia="方正小标宋简体" w:cs="Times New Roman"/>
          <w:sz w:val="44"/>
          <w:szCs w:val="44"/>
        </w:rPr>
        <w:t>秋季</w:t>
      </w:r>
      <w:r w:rsidRPr="00DB5B9A" w:rsidR="00C12656">
        <w:rPr>
          <w:rFonts w:eastAsia="方正小标宋简体" w:cs="Times New Roman"/>
          <w:sz w:val="44"/>
          <w:szCs w:val="44"/>
        </w:rPr>
        <w:t>学期</w:t>
      </w:r>
    </w:p>
    <w:p w:rsidR="007B3AE9" w:rsidRPr="00DB5B9A" w:rsidP="004F118B">
      <w:pPr>
        <w:spacing w:line="580" w:lineRule="exact"/>
        <w:jc w:val="center"/>
        <w:rPr>
          <w:rFonts w:eastAsia="方正小标宋简体" w:cs="Times New Roman"/>
          <w:sz w:val="44"/>
          <w:szCs w:val="44"/>
        </w:rPr>
      </w:pPr>
      <w:r w:rsidRPr="00DB5B9A">
        <w:rPr>
          <w:rFonts w:eastAsia="方正小标宋简体" w:cs="Times New Roman"/>
          <w:sz w:val="44"/>
          <w:szCs w:val="44"/>
        </w:rPr>
        <w:t>10</w:t>
      </w:r>
      <w:r w:rsidRPr="00DB5B9A" w:rsidR="00C12656">
        <w:rPr>
          <w:rFonts w:eastAsia="方正小标宋简体" w:cs="Times New Roman"/>
          <w:sz w:val="44"/>
          <w:szCs w:val="44"/>
        </w:rPr>
        <w:t>月本科教学观摩课的通知</w:t>
      </w:r>
    </w:p>
    <w:p w:rsidR="007B3AE9" w:rsidRPr="00DB5B9A" w:rsidP="004F118B">
      <w:pPr>
        <w:spacing w:line="580" w:lineRule="exact"/>
        <w:jc w:val="both"/>
        <w:rPr>
          <w:rFonts w:cs="Times New Roman"/>
          <w:kern w:val="0"/>
          <w:szCs w:val="32"/>
        </w:rPr>
      </w:pPr>
    </w:p>
    <w:p w:rsidR="007B3AE9" w:rsidRPr="00DB5B9A" w:rsidP="004F118B">
      <w:pPr>
        <w:spacing w:line="580" w:lineRule="exact"/>
        <w:jc w:val="both"/>
        <w:rPr>
          <w:rFonts w:cs="Times New Roman"/>
          <w:szCs w:val="32"/>
        </w:rPr>
      </w:pPr>
      <w:r w:rsidRPr="00DB5B9A">
        <w:rPr>
          <w:rFonts w:cs="Times New Roman"/>
          <w:szCs w:val="32"/>
        </w:rPr>
        <w:t>各教学单位：</w:t>
      </w:r>
    </w:p>
    <w:p w:rsidR="00D33157" w:rsidRPr="00DB5B9A" w:rsidP="004F118B">
      <w:pPr>
        <w:spacing w:line="580" w:lineRule="exact"/>
        <w:ind w:firstLine="645"/>
        <w:jc w:val="both"/>
        <w:rPr>
          <w:rFonts w:cs="Times New Roman"/>
          <w:szCs w:val="32"/>
        </w:rPr>
      </w:pPr>
      <w:r w:rsidRPr="00DB5B9A">
        <w:rPr>
          <w:rFonts w:cs="Times New Roman"/>
          <w:szCs w:val="32"/>
        </w:rPr>
        <w:t>为促进教师教学发展，建立相互交流平台，学校将于本学期继续开展本科教学观摩课系列活动。</w:t>
      </w:r>
      <w:r w:rsidRPr="00DB5B9A" w:rsidR="009927A6">
        <w:rPr>
          <w:rFonts w:cs="Times New Roman"/>
          <w:color w:val="363636"/>
          <w:kern w:val="0"/>
          <w:szCs w:val="32"/>
        </w:rPr>
        <w:t>经各教学单位推荐，现将</w:t>
      </w:r>
      <w:r w:rsidRPr="00DB5B9A" w:rsidR="00951AAA">
        <w:rPr>
          <w:rFonts w:cs="Times New Roman"/>
          <w:color w:val="363636"/>
          <w:kern w:val="0"/>
          <w:szCs w:val="32"/>
        </w:rPr>
        <w:t>20</w:t>
      </w:r>
      <w:r w:rsidRPr="00DB5B9A" w:rsidR="00A5440C">
        <w:rPr>
          <w:rFonts w:cs="Times New Roman"/>
          <w:color w:val="363636"/>
          <w:kern w:val="0"/>
          <w:szCs w:val="32"/>
        </w:rPr>
        <w:t>20</w:t>
      </w:r>
      <w:r w:rsidRPr="00DB5B9A" w:rsidR="00C12656">
        <w:rPr>
          <w:rFonts w:cs="Times New Roman"/>
          <w:color w:val="363636"/>
          <w:kern w:val="0"/>
          <w:szCs w:val="32"/>
        </w:rPr>
        <w:t>年</w:t>
      </w:r>
      <w:r w:rsidRPr="00DB5B9A" w:rsidR="00A77EA2">
        <w:rPr>
          <w:rFonts w:cs="Times New Roman"/>
          <w:color w:val="363636"/>
          <w:kern w:val="0"/>
          <w:szCs w:val="32"/>
        </w:rPr>
        <w:t>10</w:t>
      </w:r>
      <w:r w:rsidRPr="00DB5B9A" w:rsidR="00671E4A">
        <w:rPr>
          <w:rFonts w:cs="Times New Roman"/>
          <w:color w:val="363636"/>
          <w:kern w:val="0"/>
          <w:szCs w:val="32"/>
        </w:rPr>
        <w:t>月</w:t>
      </w:r>
      <w:r w:rsidRPr="00DB5B9A" w:rsidR="00C12656">
        <w:rPr>
          <w:rFonts w:cs="Times New Roman"/>
          <w:color w:val="363636"/>
          <w:kern w:val="0"/>
          <w:szCs w:val="32"/>
        </w:rPr>
        <w:t>本科教学观摩课安排</w:t>
      </w:r>
      <w:r w:rsidRPr="00DB5B9A" w:rsidR="009927A6">
        <w:rPr>
          <w:rFonts w:cs="Times New Roman"/>
          <w:color w:val="363636"/>
          <w:kern w:val="0"/>
          <w:szCs w:val="32"/>
        </w:rPr>
        <w:t>通知</w:t>
      </w:r>
      <w:r w:rsidRPr="00DB5B9A" w:rsidR="00C12656">
        <w:rPr>
          <w:rFonts w:cs="Times New Roman"/>
          <w:color w:val="363636"/>
          <w:kern w:val="0"/>
          <w:szCs w:val="32"/>
        </w:rPr>
        <w:t>如下：</w:t>
      </w:r>
    </w:p>
    <w:p w:rsidR="007B3AE9" w:rsidRPr="00DB5B9A" w:rsidP="004F118B">
      <w:pPr>
        <w:spacing w:line="580" w:lineRule="exact"/>
        <w:ind w:firstLine="645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 w:hint="eastAsia"/>
          <w:bCs/>
          <w:szCs w:val="32"/>
        </w:rPr>
        <w:t>一</w:t>
      </w:r>
      <w:r w:rsidRPr="00DB5B9A" w:rsidR="00C12656">
        <w:rPr>
          <w:rFonts w:eastAsia="黑体" w:cs="Times New Roman"/>
          <w:bCs/>
          <w:szCs w:val="32"/>
        </w:rPr>
        <w:t>、报名时间及方式</w:t>
      </w:r>
    </w:p>
    <w:p w:rsidR="007B3AE9" w:rsidRPr="00DB5B9A" w:rsidP="004F118B">
      <w:pPr>
        <w:spacing w:line="580" w:lineRule="exact"/>
        <w:ind w:firstLine="646"/>
        <w:jc w:val="both"/>
        <w:rPr>
          <w:rFonts w:cs="Times New Roman"/>
          <w:szCs w:val="32"/>
        </w:rPr>
      </w:pPr>
      <w:r w:rsidRPr="00DB5B9A">
        <w:rPr>
          <w:rFonts w:cs="Times New Roman"/>
          <w:szCs w:val="32"/>
        </w:rPr>
        <w:t>（一）报名截止时间：</w:t>
      </w:r>
      <w:r w:rsidRPr="00DB5B9A" w:rsidR="00C12656">
        <w:rPr>
          <w:rFonts w:cs="Times New Roman"/>
          <w:szCs w:val="32"/>
        </w:rPr>
        <w:t>每次课程前</w:t>
      </w:r>
      <w:r w:rsidRPr="00DB5B9A" w:rsidR="00D33157">
        <w:rPr>
          <w:rFonts w:cs="Times New Roman"/>
          <w:szCs w:val="32"/>
        </w:rPr>
        <w:t>3</w:t>
      </w:r>
      <w:r w:rsidRPr="00DB5B9A" w:rsidR="00C12656">
        <w:rPr>
          <w:rFonts w:cs="Times New Roman"/>
          <w:szCs w:val="32"/>
        </w:rPr>
        <w:t>天。</w:t>
      </w:r>
    </w:p>
    <w:p w:rsidR="007B3AE9" w:rsidRPr="00DB5B9A" w:rsidP="004F118B">
      <w:pPr>
        <w:spacing w:line="580" w:lineRule="exact"/>
        <w:ind w:firstLine="646"/>
        <w:jc w:val="both"/>
        <w:rPr>
          <w:rFonts w:cs="Times New Roman"/>
          <w:szCs w:val="32"/>
        </w:rPr>
      </w:pPr>
      <w:r w:rsidRPr="00DB5B9A">
        <w:rPr>
          <w:rFonts w:cs="Times New Roman"/>
          <w:szCs w:val="32"/>
        </w:rPr>
        <w:t>（二）</w:t>
      </w:r>
      <w:r w:rsidRPr="00DB5B9A" w:rsidR="00C12656">
        <w:rPr>
          <w:rFonts w:cs="Times New Roman"/>
          <w:szCs w:val="32"/>
        </w:rPr>
        <w:t>报名地址：</w:t>
      </w:r>
      <w:r w:rsidR="004F118B">
        <w:rPr>
          <w:rFonts w:cs="Times New Roman" w:hint="eastAsia"/>
          <w:szCs w:val="32"/>
        </w:rPr>
        <w:t>请</w:t>
      </w:r>
      <w:r w:rsidR="004F118B">
        <w:rPr>
          <w:rFonts w:cs="Times New Roman"/>
          <w:szCs w:val="32"/>
        </w:rPr>
        <w:t>参加</w:t>
      </w:r>
      <w:r w:rsidR="004F118B">
        <w:rPr>
          <w:rFonts w:cs="Times New Roman" w:hint="eastAsia"/>
          <w:szCs w:val="32"/>
        </w:rPr>
        <w:t>观摩课</w:t>
      </w:r>
      <w:r w:rsidR="004F118B">
        <w:rPr>
          <w:rFonts w:cs="Times New Roman"/>
          <w:szCs w:val="32"/>
        </w:rPr>
        <w:t>的老师</w:t>
      </w:r>
      <w:r w:rsidRPr="00DB5B9A" w:rsidR="00DF7426">
        <w:rPr>
          <w:rFonts w:cs="Times New Roman"/>
          <w:szCs w:val="32"/>
        </w:rPr>
        <w:t>登录信息与应用服务平台</w:t>
      </w:r>
      <w:r w:rsidR="004F118B">
        <w:rPr>
          <w:rFonts w:cs="Times New Roman" w:hint="eastAsia"/>
          <w:szCs w:val="32"/>
        </w:rPr>
        <w:t>（</w:t>
      </w:r>
      <w:r w:rsidRPr="004F118B" w:rsidR="004F118B">
        <w:rPr>
          <w:rFonts w:cs="Times New Roman"/>
          <w:szCs w:val="32"/>
        </w:rPr>
        <w:t>https://webiah.sysu.edu.cn/apply</w:t>
      </w:r>
      <w:r w:rsidR="004F118B">
        <w:rPr>
          <w:rFonts w:cs="Times New Roman" w:hint="eastAsia"/>
          <w:szCs w:val="32"/>
        </w:rPr>
        <w:t>）</w:t>
      </w:r>
      <w:r w:rsidRPr="00DB5B9A" w:rsidR="0003003E">
        <w:rPr>
          <w:rFonts w:cs="Times New Roman"/>
          <w:szCs w:val="32"/>
        </w:rPr>
        <w:t>，</w:t>
      </w:r>
      <w:r w:rsidR="004F118B">
        <w:rPr>
          <w:rFonts w:cs="Times New Roman" w:hint="eastAsia"/>
          <w:szCs w:val="32"/>
        </w:rPr>
        <w:t>或扫描</w:t>
      </w:r>
      <w:r w:rsidR="004F118B">
        <w:rPr>
          <w:rFonts w:cs="Times New Roman"/>
          <w:szCs w:val="32"/>
        </w:rPr>
        <w:t>附件</w:t>
      </w:r>
      <w:r w:rsidR="004F118B">
        <w:rPr>
          <w:rFonts w:cs="Times New Roman" w:hint="eastAsia"/>
          <w:szCs w:val="32"/>
        </w:rPr>
        <w:t>观摩课</w:t>
      </w:r>
      <w:r w:rsidR="004F118B">
        <w:rPr>
          <w:rFonts w:cs="Times New Roman"/>
          <w:szCs w:val="32"/>
        </w:rPr>
        <w:t>安排表中</w:t>
      </w:r>
      <w:r w:rsidR="004F118B">
        <w:rPr>
          <w:rFonts w:cs="Times New Roman" w:hint="eastAsia"/>
          <w:szCs w:val="32"/>
        </w:rPr>
        <w:t>的</w:t>
      </w:r>
      <w:r w:rsidR="004F118B">
        <w:rPr>
          <w:rFonts w:cs="Times New Roman"/>
          <w:szCs w:val="32"/>
        </w:rPr>
        <w:t>二维码</w:t>
      </w:r>
      <w:r w:rsidRPr="00DB5B9A" w:rsidR="0003003E">
        <w:rPr>
          <w:rFonts w:cs="Times New Roman"/>
          <w:szCs w:val="32"/>
        </w:rPr>
        <w:t>选择相应的活动</w:t>
      </w:r>
      <w:r w:rsidRPr="00DB5B9A" w:rsidR="00DF7426">
        <w:rPr>
          <w:rFonts w:cs="Times New Roman"/>
          <w:szCs w:val="32"/>
        </w:rPr>
        <w:t>进行线上报名</w:t>
      </w:r>
      <w:r w:rsidRPr="00DB5B9A" w:rsidR="00C12656">
        <w:rPr>
          <w:rFonts w:cs="Times New Roman"/>
          <w:szCs w:val="32"/>
        </w:rPr>
        <w:t>。</w:t>
      </w:r>
    </w:p>
    <w:p w:rsidR="007B3AE9" w:rsidRPr="00DB5B9A" w:rsidP="004F118B">
      <w:pPr>
        <w:spacing w:line="580" w:lineRule="exact"/>
        <w:ind w:firstLine="640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 w:hint="eastAsia"/>
          <w:bCs/>
          <w:szCs w:val="32"/>
        </w:rPr>
        <w:t>二</w:t>
      </w:r>
      <w:r w:rsidRPr="00DB5B9A" w:rsidR="00C12656">
        <w:rPr>
          <w:rFonts w:eastAsia="黑体" w:cs="Times New Roman"/>
          <w:bCs/>
          <w:szCs w:val="32"/>
        </w:rPr>
        <w:t>、</w:t>
      </w:r>
      <w:r w:rsidRPr="00DB5B9A" w:rsidR="00FD2C71">
        <w:rPr>
          <w:rFonts w:eastAsia="黑体" w:cs="Times New Roman"/>
          <w:bCs/>
          <w:szCs w:val="32"/>
        </w:rPr>
        <w:t>有关</w:t>
      </w:r>
      <w:r w:rsidRPr="00DB5B9A" w:rsidR="00C12656">
        <w:rPr>
          <w:rFonts w:eastAsia="黑体" w:cs="Times New Roman"/>
          <w:bCs/>
          <w:szCs w:val="32"/>
        </w:rPr>
        <w:t>要求</w:t>
      </w:r>
    </w:p>
    <w:p w:rsidR="00A50DD8" w:rsidRPr="00DB5B9A" w:rsidP="004F118B">
      <w:pPr>
        <w:spacing w:line="580" w:lineRule="exact"/>
        <w:ind w:firstLine="646"/>
        <w:jc w:val="both"/>
        <w:rPr>
          <w:rFonts w:cs="Times New Roman"/>
          <w:szCs w:val="32"/>
        </w:rPr>
      </w:pPr>
      <w:r w:rsidRPr="00DB5B9A">
        <w:rPr>
          <w:rFonts w:cs="Times New Roman"/>
          <w:szCs w:val="32"/>
        </w:rPr>
        <w:t>（一）</w:t>
      </w:r>
      <w:r w:rsidR="004F118B">
        <w:rPr>
          <w:rFonts w:cs="Times New Roman"/>
          <w:szCs w:val="32"/>
        </w:rPr>
        <w:t>为</w:t>
      </w:r>
      <w:r w:rsidRPr="00DB5B9A">
        <w:rPr>
          <w:rFonts w:cs="Times New Roman"/>
          <w:szCs w:val="32"/>
        </w:rPr>
        <w:t>及时</w:t>
      </w:r>
      <w:r w:rsidR="004F118B">
        <w:rPr>
          <w:rFonts w:cs="Times New Roman" w:hint="eastAsia"/>
          <w:szCs w:val="32"/>
        </w:rPr>
        <w:t>做好</w:t>
      </w:r>
      <w:r w:rsidR="004F118B">
        <w:rPr>
          <w:rFonts w:cs="Times New Roman"/>
          <w:szCs w:val="32"/>
        </w:rPr>
        <w:t>报名结果的反馈和沟通</w:t>
      </w:r>
      <w:r w:rsidRPr="00DB5B9A">
        <w:rPr>
          <w:rFonts w:cs="Times New Roman"/>
          <w:szCs w:val="32"/>
        </w:rPr>
        <w:t>，请在报名中提供正确的手机号码和邮箱地址。</w:t>
      </w:r>
    </w:p>
    <w:p w:rsidR="009429BC" w:rsidRPr="00DB5B9A" w:rsidP="004F118B">
      <w:pPr>
        <w:spacing w:line="580" w:lineRule="exact"/>
        <w:ind w:firstLine="646"/>
        <w:jc w:val="both"/>
        <w:rPr>
          <w:rFonts w:cs="Times New Roman"/>
          <w:szCs w:val="32"/>
        </w:rPr>
      </w:pPr>
      <w:r w:rsidRPr="00DB5B9A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9810115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7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663360" from="56.7pt,772.45pt" to="538.6pt,772.45pt" strokecolor="red" strokeweight="5pt">
                <v:stroke linestyle="thinThick"/>
              </v:line>
            </w:pict>
          </mc:Fallback>
        </mc:AlternateContent>
      </w:r>
      <w:r w:rsidR="002F5EB7">
        <w:rPr>
          <w:rFonts w:cs="Times New Roman"/>
          <w:szCs w:val="32"/>
        </w:rPr>
        <w:t>（二）</w:t>
      </w:r>
      <w:r w:rsidR="002F5EB7">
        <w:rPr>
          <w:rFonts w:cs="Times New Roman" w:hint="eastAsia"/>
          <w:szCs w:val="32"/>
        </w:rPr>
        <w:t>观摩课</w:t>
      </w:r>
      <w:r w:rsidR="00E21C0B">
        <w:rPr>
          <w:rFonts w:cs="Times New Roman"/>
          <w:szCs w:val="32"/>
        </w:rPr>
        <w:t>活动为限额报名，额满即止，为能让更多的老师参加观摩听课，</w:t>
      </w:r>
      <w:r w:rsidR="002F5EB7">
        <w:rPr>
          <w:rFonts w:cs="Times New Roman" w:hint="eastAsia"/>
          <w:szCs w:val="32"/>
        </w:rPr>
        <w:t>请报名后未能参加活动的老师及时</w:t>
      </w:r>
      <w:r w:rsidRPr="00DB5B9A">
        <w:rPr>
          <w:rFonts w:cs="Times New Roman"/>
          <w:szCs w:val="32"/>
        </w:rPr>
        <w:t>联系</w:t>
      </w:r>
      <w:r w:rsidR="00D410A8">
        <w:rPr>
          <w:rFonts w:cs="Times New Roman" w:hint="eastAsia"/>
          <w:szCs w:val="32"/>
        </w:rPr>
        <w:t>教务部</w:t>
      </w:r>
      <w:r w:rsidR="00D410A8">
        <w:rPr>
          <w:rFonts w:cs="Times New Roman"/>
          <w:szCs w:val="32"/>
        </w:rPr>
        <w:t>教师发展中心</w:t>
      </w:r>
      <w:r w:rsidRPr="00DB5B9A">
        <w:rPr>
          <w:rFonts w:cs="Times New Roman"/>
          <w:szCs w:val="32"/>
        </w:rPr>
        <w:t>取消</w:t>
      </w:r>
      <w:r w:rsidR="00D410A8">
        <w:rPr>
          <w:rFonts w:cs="Times New Roman" w:hint="eastAsia"/>
          <w:szCs w:val="32"/>
        </w:rPr>
        <w:t>报名</w:t>
      </w:r>
      <w:r w:rsidRPr="00DB5B9A">
        <w:rPr>
          <w:rFonts w:cs="Times New Roman"/>
          <w:szCs w:val="32"/>
        </w:rPr>
        <w:t>。</w:t>
      </w:r>
    </w:p>
    <w:p w:rsidR="007B3AE9" w:rsidRPr="00DB5B9A" w:rsidP="00D410A8">
      <w:pPr>
        <w:spacing w:line="580" w:lineRule="exact"/>
        <w:ind w:firstLine="646"/>
        <w:jc w:val="both"/>
        <w:rPr>
          <w:rFonts w:cs="Times New Roman"/>
          <w:szCs w:val="32"/>
        </w:rPr>
      </w:pPr>
      <w:r w:rsidRPr="00DB5B9A">
        <w:rPr>
          <w:rFonts w:cs="Times New Roman"/>
          <w:szCs w:val="32"/>
        </w:rPr>
        <w:t>（</w:t>
      </w:r>
      <w:r w:rsidRPr="00DB5B9A" w:rsidR="009429BC">
        <w:rPr>
          <w:rFonts w:cs="Times New Roman"/>
          <w:szCs w:val="32"/>
        </w:rPr>
        <w:t>三</w:t>
      </w:r>
      <w:r w:rsidRPr="00DB5B9A">
        <w:rPr>
          <w:rFonts w:cs="Times New Roman"/>
          <w:szCs w:val="32"/>
        </w:rPr>
        <w:t>）</w:t>
      </w:r>
      <w:r w:rsidRPr="00DB5B9A" w:rsidR="00FD2C71">
        <w:rPr>
          <w:rFonts w:cs="Times New Roman"/>
          <w:szCs w:val="32"/>
        </w:rPr>
        <w:t>请</w:t>
      </w:r>
      <w:r w:rsidRPr="00DB5B9A" w:rsidR="00C12656">
        <w:rPr>
          <w:rFonts w:cs="Times New Roman"/>
          <w:szCs w:val="32"/>
        </w:rPr>
        <w:t>参加观摩听课的教师提前</w:t>
      </w:r>
      <w:r w:rsidRPr="00DB5B9A" w:rsidR="00D33157">
        <w:rPr>
          <w:rFonts w:cs="Times New Roman"/>
          <w:szCs w:val="32"/>
        </w:rPr>
        <w:t>10</w:t>
      </w:r>
      <w:r w:rsidRPr="00DB5B9A" w:rsidR="00FD2C71">
        <w:rPr>
          <w:rFonts w:cs="Times New Roman"/>
          <w:szCs w:val="32"/>
        </w:rPr>
        <w:t>分钟到场签到。入场后将</w:t>
      </w:r>
      <w:r w:rsidRPr="00DB5B9A" w:rsidR="00C12656">
        <w:rPr>
          <w:rFonts w:cs="Times New Roman"/>
          <w:szCs w:val="32"/>
        </w:rPr>
        <w:t>手机调至静音，</w:t>
      </w:r>
      <w:r w:rsidRPr="00DB5B9A" w:rsidR="00FD2C71">
        <w:rPr>
          <w:rFonts w:cs="Times New Roman"/>
          <w:szCs w:val="32"/>
        </w:rPr>
        <w:t>上课期间</w:t>
      </w:r>
      <w:r w:rsidRPr="00DB5B9A" w:rsidR="00C12656">
        <w:rPr>
          <w:rFonts w:cs="Times New Roman"/>
          <w:szCs w:val="32"/>
        </w:rPr>
        <w:t>保持安静，严格遵守课堂纪律，</w:t>
      </w:r>
      <w:r w:rsidRPr="00DB5B9A" w:rsidR="00FD2C71">
        <w:rPr>
          <w:rFonts w:cs="Times New Roman"/>
          <w:szCs w:val="32"/>
        </w:rPr>
        <w:t>避免</w:t>
      </w:r>
      <w:r w:rsidRPr="00DB5B9A" w:rsidR="00C12656">
        <w:rPr>
          <w:rFonts w:cs="Times New Roman"/>
          <w:szCs w:val="32"/>
        </w:rPr>
        <w:t>迟到早退，全程观摩</w:t>
      </w:r>
      <w:r w:rsidRPr="00DB5B9A" w:rsidR="000D1B4D">
        <w:rPr>
          <w:rFonts w:cs="Times New Roman"/>
          <w:szCs w:val="32"/>
        </w:rPr>
        <w:t>并参与</w:t>
      </w:r>
      <w:r w:rsidRPr="00DB5B9A" w:rsidR="00D33157">
        <w:rPr>
          <w:rFonts w:cs="Times New Roman"/>
          <w:szCs w:val="32"/>
        </w:rPr>
        <w:t>课后交流</w:t>
      </w:r>
      <w:r w:rsidRPr="00DB5B9A" w:rsidR="00C12656">
        <w:rPr>
          <w:rFonts w:cs="Times New Roman"/>
          <w:szCs w:val="32"/>
        </w:rPr>
        <w:t>讨论。</w:t>
      </w:r>
    </w:p>
    <w:p w:rsidR="007B3AE9" w:rsidRPr="00DB5B9A" w:rsidP="00D410A8">
      <w:pPr>
        <w:spacing w:line="580" w:lineRule="exact"/>
        <w:ind w:firstLine="646"/>
        <w:jc w:val="both"/>
        <w:rPr>
          <w:rFonts w:cs="Times New Roman"/>
          <w:szCs w:val="32"/>
        </w:rPr>
      </w:pPr>
      <w:r w:rsidRPr="00DB5B9A">
        <w:rPr>
          <w:rFonts w:cs="Times New Roman"/>
          <w:szCs w:val="32"/>
        </w:rPr>
        <w:t>（四</w:t>
      </w:r>
      <w:r w:rsidRPr="00DB5B9A" w:rsidR="00A50DD8">
        <w:rPr>
          <w:rFonts w:cs="Times New Roman"/>
          <w:szCs w:val="32"/>
        </w:rPr>
        <w:t>）</w:t>
      </w:r>
      <w:r w:rsidRPr="00DB5B9A" w:rsidR="00A24F1C">
        <w:rPr>
          <w:rFonts w:cs="Times New Roman"/>
          <w:szCs w:val="32"/>
        </w:rPr>
        <w:t>为进一步做好本科教学观摩课工作，</w:t>
      </w:r>
      <w:r w:rsidRPr="00DB5B9A" w:rsidR="00FD2C71">
        <w:rPr>
          <w:rFonts w:cs="Times New Roman"/>
          <w:szCs w:val="32"/>
        </w:rPr>
        <w:t>请</w:t>
      </w:r>
      <w:r w:rsidRPr="00DB5B9A" w:rsidR="00C12656">
        <w:rPr>
          <w:rFonts w:cs="Times New Roman"/>
          <w:szCs w:val="32"/>
        </w:rPr>
        <w:t>参加观摩听课的教师</w:t>
      </w:r>
      <w:r w:rsidRPr="00DB5B9A" w:rsidR="00FD2C71">
        <w:rPr>
          <w:rFonts w:cs="Times New Roman"/>
          <w:szCs w:val="32"/>
        </w:rPr>
        <w:t>随堂</w:t>
      </w:r>
      <w:r w:rsidRPr="00DB5B9A" w:rsidR="00A24F1C">
        <w:rPr>
          <w:rFonts w:cs="Times New Roman"/>
          <w:szCs w:val="32"/>
        </w:rPr>
        <w:t>填写并提交观摩课听课问卷。</w:t>
      </w:r>
      <w:r w:rsidR="00D410A8">
        <w:rPr>
          <w:rFonts w:cs="Times New Roman" w:hint="eastAsia"/>
          <w:szCs w:val="32"/>
        </w:rPr>
        <w:t>听课</w:t>
      </w:r>
      <w:r w:rsidRPr="00DB5B9A" w:rsidR="00C12656">
        <w:rPr>
          <w:rFonts w:cs="Times New Roman"/>
          <w:szCs w:val="32"/>
        </w:rPr>
        <w:t>问卷</w:t>
      </w:r>
      <w:r w:rsidRPr="00DB5B9A" w:rsidR="00A24F1C">
        <w:rPr>
          <w:rFonts w:cs="Times New Roman"/>
          <w:szCs w:val="32"/>
        </w:rPr>
        <w:t>也</w:t>
      </w:r>
      <w:r w:rsidRPr="00DB5B9A" w:rsidR="00C12656">
        <w:rPr>
          <w:rFonts w:cs="Times New Roman"/>
          <w:szCs w:val="32"/>
        </w:rPr>
        <w:t>将作为</w:t>
      </w:r>
      <w:r w:rsidRPr="00DB5B9A" w:rsidR="00745C92">
        <w:rPr>
          <w:rFonts w:cs="Times New Roman"/>
          <w:szCs w:val="32"/>
        </w:rPr>
        <w:t>教师</w:t>
      </w:r>
      <w:r w:rsidRPr="00DB5B9A" w:rsidR="00C12656">
        <w:rPr>
          <w:rFonts w:cs="Times New Roman"/>
          <w:szCs w:val="32"/>
        </w:rPr>
        <w:t>培训学时计算依据之一。</w:t>
      </w:r>
    </w:p>
    <w:p w:rsidR="00DB5B9A" w:rsidRPr="00DB5B9A" w:rsidP="00D410A8">
      <w:pPr>
        <w:spacing w:line="580" w:lineRule="exact"/>
        <w:ind w:firstLine="646"/>
        <w:jc w:val="both"/>
        <w:rPr>
          <w:rFonts w:cs="Times New Roman"/>
          <w:szCs w:val="32"/>
        </w:rPr>
      </w:pPr>
    </w:p>
    <w:p w:rsidR="00DB5B9A" w:rsidRPr="00DB5B9A" w:rsidP="004F118B">
      <w:pPr>
        <w:spacing w:line="580" w:lineRule="exact"/>
        <w:ind w:firstLine="646"/>
        <w:rPr>
          <w:rFonts w:cs="Times New Roman"/>
          <w:szCs w:val="32"/>
        </w:rPr>
      </w:pPr>
      <w:r w:rsidRPr="00DB5B9A">
        <w:rPr>
          <w:rFonts w:cs="Times New Roman"/>
          <w:szCs w:val="32"/>
        </w:rPr>
        <w:t>附件：</w:t>
      </w:r>
      <w:r w:rsidRPr="00DB5B9A">
        <w:rPr>
          <w:rFonts w:cs="Times New Roman"/>
          <w:szCs w:val="32"/>
        </w:rPr>
        <w:t>2020</w:t>
      </w:r>
      <w:r w:rsidRPr="00DB5B9A">
        <w:rPr>
          <w:rFonts w:cs="Times New Roman"/>
          <w:szCs w:val="32"/>
        </w:rPr>
        <w:t>年</w:t>
      </w:r>
      <w:r w:rsidRPr="00DB5B9A">
        <w:rPr>
          <w:rFonts w:cs="Times New Roman"/>
          <w:szCs w:val="32"/>
        </w:rPr>
        <w:t>10</w:t>
      </w:r>
      <w:r w:rsidRPr="00DB5B9A">
        <w:rPr>
          <w:rFonts w:cs="Times New Roman"/>
          <w:szCs w:val="32"/>
        </w:rPr>
        <w:t>月</w:t>
      </w:r>
      <w:r w:rsidR="00E21C0B">
        <w:rPr>
          <w:rFonts w:cs="Times New Roman" w:hint="eastAsia"/>
          <w:szCs w:val="32"/>
        </w:rPr>
        <w:t>本科教学</w:t>
      </w:r>
      <w:r w:rsidRPr="00DB5B9A">
        <w:rPr>
          <w:rFonts w:cs="Times New Roman"/>
          <w:szCs w:val="32"/>
        </w:rPr>
        <w:t>观摩课安排</w:t>
      </w:r>
      <w:r>
        <w:rPr>
          <w:rFonts w:cs="Times New Roman" w:hint="eastAsia"/>
          <w:szCs w:val="32"/>
        </w:rPr>
        <w:t>表</w:t>
      </w:r>
    </w:p>
    <w:p w:rsidR="007B3AE9" w:rsidRPr="00DB5B9A" w:rsidP="004F118B">
      <w:pPr>
        <w:spacing w:line="580" w:lineRule="exact"/>
        <w:rPr>
          <w:rFonts w:cs="Times New Roman"/>
          <w:szCs w:val="32"/>
        </w:rPr>
      </w:pPr>
    </w:p>
    <w:p w:rsidR="00D33157" w:rsidRPr="00DB5B9A" w:rsidP="004F118B">
      <w:pPr>
        <w:spacing w:line="580" w:lineRule="exact"/>
        <w:rPr>
          <w:rFonts w:cs="Times New Roman"/>
          <w:szCs w:val="32"/>
        </w:rPr>
      </w:pPr>
    </w:p>
    <w:p w:rsidR="007B3AE9" w:rsidRPr="00DC5C15" w:rsidP="004F118B">
      <w:pPr>
        <w:spacing w:line="580" w:lineRule="exact"/>
        <w:rPr>
          <w:rFonts w:cs="Times New Roman"/>
          <w:szCs w:val="32"/>
        </w:rPr>
      </w:pPr>
      <w:bookmarkStart w:id="0" w:name="_GoBack"/>
      <w:bookmarkEnd w:id="0"/>
    </w:p>
    <w:p w:rsidR="007B3AE9" w:rsidRPr="00DB5B9A" w:rsidP="004F118B">
      <w:pPr>
        <w:tabs>
          <w:tab w:val="left" w:pos="8647"/>
        </w:tabs>
        <w:spacing w:line="580" w:lineRule="exact"/>
        <w:ind w:right="-58" w:firstLine="6611" w:rightChars="-18" w:firstLineChars="2066"/>
        <w:rPr>
          <w:rFonts w:cs="Times New Roman"/>
          <w:szCs w:val="32"/>
        </w:rPr>
      </w:pPr>
      <w:r w:rsidRPr="00DB5B9A">
        <w:rPr>
          <w:rFonts w:cs="Times New Roman"/>
          <w:szCs w:val="32"/>
        </w:rPr>
        <w:t>教务部</w:t>
      </w:r>
    </w:p>
    <w:p w:rsidR="00214DDD" w:rsidRPr="00DB5B9A" w:rsidP="004F118B">
      <w:pPr>
        <w:spacing w:line="580" w:lineRule="exact"/>
        <w:ind w:right="83" w:firstLine="5997" w:rightChars="26" w:firstLineChars="1874"/>
        <w:rPr>
          <w:rFonts w:cs="Times New Roman"/>
          <w:szCs w:val="32"/>
        </w:rPr>
      </w:pPr>
      <w:r w:rsidRPr="00DB5B9A">
        <w:rPr>
          <w:rFonts w:cs="Times New Roman"/>
          <w:szCs w:val="32"/>
        </w:rPr>
        <w:t>2020</w:t>
      </w:r>
      <w:r w:rsidRPr="00DB5B9A" w:rsidR="00C12656">
        <w:rPr>
          <w:rFonts w:cs="Times New Roman"/>
          <w:szCs w:val="32"/>
        </w:rPr>
        <w:t>年</w:t>
      </w:r>
      <w:r w:rsidRPr="00DB5B9A">
        <w:rPr>
          <w:rFonts w:cs="Times New Roman"/>
          <w:szCs w:val="32"/>
        </w:rPr>
        <w:t>9</w:t>
      </w:r>
      <w:r w:rsidRPr="00DB5B9A" w:rsidR="00C12656">
        <w:rPr>
          <w:rFonts w:cs="Times New Roman"/>
          <w:szCs w:val="32"/>
        </w:rPr>
        <w:t>月</w:t>
      </w:r>
      <w:r w:rsidRPr="00DB5B9A" w:rsidR="00DC5C15">
        <w:rPr>
          <w:rFonts w:cs="Times New Roman"/>
          <w:szCs w:val="32"/>
        </w:rPr>
        <w:t>2</w:t>
      </w:r>
      <w:r w:rsidR="00DC5C15">
        <w:rPr>
          <w:rFonts w:cs="Times New Roman"/>
          <w:szCs w:val="32"/>
        </w:rPr>
        <w:t>8</w:t>
      </w:r>
      <w:r w:rsidRPr="00DB5B9A" w:rsidR="00C12656">
        <w:rPr>
          <w:rFonts w:cs="Times New Roman"/>
          <w:szCs w:val="32"/>
        </w:rPr>
        <w:t>日</w:t>
      </w:r>
    </w:p>
    <w:p w:rsidR="007B3AE9" w:rsidRPr="00DB5B9A" w:rsidP="004F118B">
      <w:pPr>
        <w:spacing w:line="580" w:lineRule="exact"/>
        <w:ind w:firstLine="645"/>
        <w:rPr>
          <w:rFonts w:cs="Times New Roman"/>
          <w:color w:val="363636"/>
          <w:kern w:val="0"/>
          <w:szCs w:val="32"/>
        </w:rPr>
      </w:pPr>
      <w:r w:rsidRPr="00DB5B9A">
        <w:rPr>
          <w:rFonts w:cs="Times New Roman"/>
          <w:szCs w:val="32"/>
        </w:rPr>
        <w:t>（</w:t>
      </w:r>
      <w:r w:rsidRPr="00DB5B9A">
        <w:rPr>
          <w:rFonts w:cs="Times New Roman"/>
          <w:color w:val="363636"/>
          <w:kern w:val="0"/>
          <w:szCs w:val="32"/>
        </w:rPr>
        <w:t>联系方式：</w:t>
      </w:r>
      <w:r w:rsidRPr="00DB5B9A" w:rsidR="00A5440C">
        <w:rPr>
          <w:rFonts w:cs="Times New Roman"/>
          <w:color w:val="363636"/>
          <w:kern w:val="0"/>
          <w:szCs w:val="32"/>
        </w:rPr>
        <w:t>肖</w:t>
      </w:r>
      <w:r w:rsidRPr="00DB5B9A" w:rsidR="009A7CC1">
        <w:rPr>
          <w:rFonts w:cs="Times New Roman"/>
          <w:color w:val="363636"/>
          <w:kern w:val="0"/>
          <w:szCs w:val="32"/>
        </w:rPr>
        <w:t>老师</w:t>
      </w:r>
      <w:r w:rsidRPr="00DB5B9A" w:rsidR="00366F0E">
        <w:rPr>
          <w:rFonts w:cs="Times New Roman"/>
          <w:color w:val="363636"/>
          <w:kern w:val="0"/>
          <w:szCs w:val="32"/>
        </w:rPr>
        <w:t>，</w:t>
      </w:r>
      <w:r w:rsidRPr="00DB5B9A" w:rsidR="00A5440C">
        <w:rPr>
          <w:rFonts w:cs="Times New Roman"/>
          <w:color w:val="363636"/>
          <w:kern w:val="0"/>
          <w:szCs w:val="32"/>
        </w:rPr>
        <w:t>020</w:t>
      </w:r>
      <w:r w:rsidRPr="00DB5B9A" w:rsidR="009A7CC1">
        <w:rPr>
          <w:rFonts w:cs="Times New Roman"/>
          <w:color w:val="363636"/>
          <w:kern w:val="0"/>
          <w:szCs w:val="32"/>
        </w:rPr>
        <w:t>8411</w:t>
      </w:r>
      <w:r w:rsidRPr="00DB5B9A" w:rsidR="00A5440C">
        <w:rPr>
          <w:rFonts w:cs="Times New Roman"/>
          <w:color w:val="363636"/>
          <w:kern w:val="0"/>
          <w:szCs w:val="32"/>
        </w:rPr>
        <w:t>1082</w:t>
      </w:r>
      <w:r w:rsidRPr="00DB5B9A">
        <w:rPr>
          <w:rFonts w:cs="Times New Roman"/>
          <w:color w:val="363636"/>
          <w:kern w:val="0"/>
          <w:szCs w:val="32"/>
        </w:rPr>
        <w:t>）</w:t>
      </w:r>
    </w:p>
    <w:p w:rsidR="00DB5B9A" w:rsidRPr="00DB5B9A" w:rsidP="004F118B">
      <w:pPr>
        <w:spacing w:line="580" w:lineRule="exact"/>
        <w:ind w:firstLine="645"/>
        <w:rPr>
          <w:rFonts w:cs="Times New Roman"/>
          <w:color w:val="363636"/>
          <w:kern w:val="0"/>
          <w:szCs w:val="32"/>
        </w:rPr>
      </w:pPr>
    </w:p>
    <w:p w:rsidR="00DB5B9A" w:rsidRPr="00DB5B9A" w:rsidP="004F118B">
      <w:pPr>
        <w:spacing w:line="580" w:lineRule="exact"/>
        <w:ind w:firstLine="645"/>
        <w:rPr>
          <w:rFonts w:cs="Times New Roman"/>
          <w:color w:val="363636"/>
          <w:kern w:val="0"/>
          <w:szCs w:val="32"/>
        </w:rPr>
      </w:pPr>
    </w:p>
    <w:p w:rsidR="00DB5B9A" w:rsidRPr="00DB5B9A" w:rsidP="004F118B">
      <w:pPr>
        <w:spacing w:line="580" w:lineRule="exact"/>
        <w:ind w:firstLine="645"/>
        <w:rPr>
          <w:rFonts w:cs="Times New Roman"/>
          <w:color w:val="363636"/>
          <w:kern w:val="0"/>
          <w:szCs w:val="32"/>
        </w:rPr>
      </w:pPr>
    </w:p>
    <w:p w:rsidR="00DB5B9A" w:rsidRPr="00DB5B9A" w:rsidP="004F118B">
      <w:pPr>
        <w:spacing w:line="580" w:lineRule="exact"/>
        <w:ind w:firstLine="645"/>
        <w:rPr>
          <w:rFonts w:cs="Times New Roman"/>
          <w:color w:val="363636"/>
          <w:kern w:val="0"/>
          <w:szCs w:val="32"/>
        </w:rPr>
      </w:pPr>
    </w:p>
    <w:p w:rsidR="00DB5B9A" w:rsidRPr="00DB5B9A" w:rsidP="004F118B">
      <w:pPr>
        <w:spacing w:line="580" w:lineRule="exact"/>
        <w:ind w:firstLine="645"/>
        <w:rPr>
          <w:rFonts w:cs="Times New Roman"/>
          <w:color w:val="363636"/>
          <w:kern w:val="0"/>
          <w:szCs w:val="32"/>
        </w:rPr>
      </w:pPr>
    </w:p>
    <w:p w:rsidR="00DB5B9A" w:rsidRPr="00DB5B9A" w:rsidP="004F118B">
      <w:pPr>
        <w:spacing w:line="580" w:lineRule="exact"/>
        <w:ind w:firstLine="645"/>
        <w:rPr>
          <w:rFonts w:cs="Times New Roman"/>
          <w:color w:val="363636"/>
          <w:kern w:val="0"/>
          <w:szCs w:val="32"/>
        </w:rPr>
      </w:pPr>
    </w:p>
    <w:p w:rsidR="00DB5B9A" w:rsidRPr="00DB5B9A" w:rsidP="00D410A8">
      <w:pPr>
        <w:spacing w:line="580" w:lineRule="exact"/>
        <w:rPr>
          <w:rFonts w:cs="Times New Roman"/>
          <w:color w:val="363636"/>
          <w:kern w:val="0"/>
          <w:szCs w:val="32"/>
        </w:rPr>
      </w:pPr>
    </w:p>
    <w:sectPr w:rsidSect="001B17D3"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588" w:bottom="1843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fontKey="{F5452315-11DB-4297-AAD1-7879859F33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5DB1811-1C43-4BE4-AFBE-E79424E172F7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F9CDF48-9000-4DB5-95F2-B0C2F56B25D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fontKey="{0205A2ED-E36C-4351-8F4A-9B53CD5D9E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FD329F-9D44-4E91-A495-C72BD54B71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7B3AE9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1A4E4D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1A4E4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DC5C15" w:rsidR="00DC5C15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1A4E4D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7B3AE9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1A4E4D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1A4E4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D410A8" w:rsidR="00D410A8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="001A4E4D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noPunctuationKerning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F7"/>
    <w:rsid w:val="0003003E"/>
    <w:rsid w:val="00030B15"/>
    <w:rsid w:val="00044689"/>
    <w:rsid w:val="00047AA4"/>
    <w:rsid w:val="00067A5A"/>
    <w:rsid w:val="00070C5E"/>
    <w:rsid w:val="00076122"/>
    <w:rsid w:val="00084D51"/>
    <w:rsid w:val="000977B3"/>
    <w:rsid w:val="000C116A"/>
    <w:rsid w:val="000C479E"/>
    <w:rsid w:val="000C71A9"/>
    <w:rsid w:val="000D1B4D"/>
    <w:rsid w:val="000D6A64"/>
    <w:rsid w:val="000E3BC9"/>
    <w:rsid w:val="000F6A92"/>
    <w:rsid w:val="001001BF"/>
    <w:rsid w:val="0010263B"/>
    <w:rsid w:val="00111158"/>
    <w:rsid w:val="00111B3C"/>
    <w:rsid w:val="00135DD6"/>
    <w:rsid w:val="00137BA5"/>
    <w:rsid w:val="00166526"/>
    <w:rsid w:val="00180691"/>
    <w:rsid w:val="00187A32"/>
    <w:rsid w:val="00192A77"/>
    <w:rsid w:val="001A15AC"/>
    <w:rsid w:val="001A2D2D"/>
    <w:rsid w:val="001A4D7B"/>
    <w:rsid w:val="001A4E4D"/>
    <w:rsid w:val="001B17D3"/>
    <w:rsid w:val="001B2074"/>
    <w:rsid w:val="001C4193"/>
    <w:rsid w:val="001C6C10"/>
    <w:rsid w:val="001E05DA"/>
    <w:rsid w:val="001E0DF7"/>
    <w:rsid w:val="001E4F89"/>
    <w:rsid w:val="001F3603"/>
    <w:rsid w:val="001F40F7"/>
    <w:rsid w:val="00206F04"/>
    <w:rsid w:val="00214DDD"/>
    <w:rsid w:val="00216360"/>
    <w:rsid w:val="00221B66"/>
    <w:rsid w:val="00227359"/>
    <w:rsid w:val="00244086"/>
    <w:rsid w:val="00244B3A"/>
    <w:rsid w:val="00251D5E"/>
    <w:rsid w:val="00255631"/>
    <w:rsid w:val="00261EB5"/>
    <w:rsid w:val="00262190"/>
    <w:rsid w:val="00262F8B"/>
    <w:rsid w:val="00265CBA"/>
    <w:rsid w:val="00276662"/>
    <w:rsid w:val="002825CE"/>
    <w:rsid w:val="002D2105"/>
    <w:rsid w:val="002D6687"/>
    <w:rsid w:val="002E2A09"/>
    <w:rsid w:val="002F0783"/>
    <w:rsid w:val="002F5EB7"/>
    <w:rsid w:val="0030202D"/>
    <w:rsid w:val="00306E3C"/>
    <w:rsid w:val="00310A7F"/>
    <w:rsid w:val="00330A72"/>
    <w:rsid w:val="003539FC"/>
    <w:rsid w:val="00365AC0"/>
    <w:rsid w:val="00366F0E"/>
    <w:rsid w:val="00387133"/>
    <w:rsid w:val="003A3701"/>
    <w:rsid w:val="003B1D6F"/>
    <w:rsid w:val="003C4BE5"/>
    <w:rsid w:val="003D2FE4"/>
    <w:rsid w:val="003D4369"/>
    <w:rsid w:val="003F4506"/>
    <w:rsid w:val="003F7DBB"/>
    <w:rsid w:val="00406824"/>
    <w:rsid w:val="00420C63"/>
    <w:rsid w:val="00445496"/>
    <w:rsid w:val="004465BA"/>
    <w:rsid w:val="004547EE"/>
    <w:rsid w:val="00455838"/>
    <w:rsid w:val="0046396F"/>
    <w:rsid w:val="00465033"/>
    <w:rsid w:val="00470269"/>
    <w:rsid w:val="00483F93"/>
    <w:rsid w:val="00484FE5"/>
    <w:rsid w:val="00486A05"/>
    <w:rsid w:val="004A1E95"/>
    <w:rsid w:val="004C26B9"/>
    <w:rsid w:val="004C5FBC"/>
    <w:rsid w:val="004E125B"/>
    <w:rsid w:val="004E6B33"/>
    <w:rsid w:val="004F118B"/>
    <w:rsid w:val="005240DC"/>
    <w:rsid w:val="00536317"/>
    <w:rsid w:val="00540FF2"/>
    <w:rsid w:val="00566B87"/>
    <w:rsid w:val="00581602"/>
    <w:rsid w:val="0058645E"/>
    <w:rsid w:val="005A02CB"/>
    <w:rsid w:val="005A51BF"/>
    <w:rsid w:val="005A69A2"/>
    <w:rsid w:val="005C0E3F"/>
    <w:rsid w:val="005E785E"/>
    <w:rsid w:val="00630579"/>
    <w:rsid w:val="00633F67"/>
    <w:rsid w:val="00646552"/>
    <w:rsid w:val="00653B5A"/>
    <w:rsid w:val="00661207"/>
    <w:rsid w:val="00671E4A"/>
    <w:rsid w:val="00680E17"/>
    <w:rsid w:val="006842B0"/>
    <w:rsid w:val="006859B2"/>
    <w:rsid w:val="006A12EC"/>
    <w:rsid w:val="006A7F21"/>
    <w:rsid w:val="006B443D"/>
    <w:rsid w:val="006D2A88"/>
    <w:rsid w:val="006D432C"/>
    <w:rsid w:val="006E1038"/>
    <w:rsid w:val="006E2841"/>
    <w:rsid w:val="006E7B96"/>
    <w:rsid w:val="00703EFC"/>
    <w:rsid w:val="00745C92"/>
    <w:rsid w:val="00745D45"/>
    <w:rsid w:val="007548B5"/>
    <w:rsid w:val="007862B3"/>
    <w:rsid w:val="007B3AE9"/>
    <w:rsid w:val="007C31B7"/>
    <w:rsid w:val="007D2BC8"/>
    <w:rsid w:val="007D5269"/>
    <w:rsid w:val="007D5807"/>
    <w:rsid w:val="007F1A60"/>
    <w:rsid w:val="00804651"/>
    <w:rsid w:val="00804C4D"/>
    <w:rsid w:val="00812A08"/>
    <w:rsid w:val="0085406F"/>
    <w:rsid w:val="00855E17"/>
    <w:rsid w:val="00857C79"/>
    <w:rsid w:val="0086691F"/>
    <w:rsid w:val="008703F7"/>
    <w:rsid w:val="00877008"/>
    <w:rsid w:val="00885C5E"/>
    <w:rsid w:val="00886BF3"/>
    <w:rsid w:val="008A57A9"/>
    <w:rsid w:val="008A7B50"/>
    <w:rsid w:val="008B1715"/>
    <w:rsid w:val="008F44B5"/>
    <w:rsid w:val="00900508"/>
    <w:rsid w:val="009007FF"/>
    <w:rsid w:val="00905973"/>
    <w:rsid w:val="009106E6"/>
    <w:rsid w:val="00931DB3"/>
    <w:rsid w:val="00942112"/>
    <w:rsid w:val="009429BC"/>
    <w:rsid w:val="00951AAA"/>
    <w:rsid w:val="00957AC5"/>
    <w:rsid w:val="00961742"/>
    <w:rsid w:val="009642AE"/>
    <w:rsid w:val="0097265A"/>
    <w:rsid w:val="00976499"/>
    <w:rsid w:val="009927A6"/>
    <w:rsid w:val="00997DA3"/>
    <w:rsid w:val="009A5441"/>
    <w:rsid w:val="009A7CC1"/>
    <w:rsid w:val="009C73BC"/>
    <w:rsid w:val="009E1217"/>
    <w:rsid w:val="009E15BC"/>
    <w:rsid w:val="009F6A01"/>
    <w:rsid w:val="00A059D7"/>
    <w:rsid w:val="00A05F4C"/>
    <w:rsid w:val="00A14F7B"/>
    <w:rsid w:val="00A15B97"/>
    <w:rsid w:val="00A24F1C"/>
    <w:rsid w:val="00A25DC7"/>
    <w:rsid w:val="00A50DD8"/>
    <w:rsid w:val="00A540D8"/>
    <w:rsid w:val="00A5440C"/>
    <w:rsid w:val="00A54FBC"/>
    <w:rsid w:val="00A64785"/>
    <w:rsid w:val="00A66551"/>
    <w:rsid w:val="00A72919"/>
    <w:rsid w:val="00A77EA2"/>
    <w:rsid w:val="00A81AE8"/>
    <w:rsid w:val="00A915EA"/>
    <w:rsid w:val="00AA2222"/>
    <w:rsid w:val="00AB205A"/>
    <w:rsid w:val="00AB7102"/>
    <w:rsid w:val="00AC0B2E"/>
    <w:rsid w:val="00AC7D4B"/>
    <w:rsid w:val="00AD4F07"/>
    <w:rsid w:val="00AE1969"/>
    <w:rsid w:val="00AE6FA5"/>
    <w:rsid w:val="00AF2D96"/>
    <w:rsid w:val="00B00D22"/>
    <w:rsid w:val="00B115EB"/>
    <w:rsid w:val="00B11C1E"/>
    <w:rsid w:val="00B1657A"/>
    <w:rsid w:val="00B25FD7"/>
    <w:rsid w:val="00B450EC"/>
    <w:rsid w:val="00B51E1D"/>
    <w:rsid w:val="00B52CDC"/>
    <w:rsid w:val="00B52FB5"/>
    <w:rsid w:val="00B531C3"/>
    <w:rsid w:val="00B647F4"/>
    <w:rsid w:val="00B66FC7"/>
    <w:rsid w:val="00B90A0E"/>
    <w:rsid w:val="00B93E16"/>
    <w:rsid w:val="00B9730B"/>
    <w:rsid w:val="00BD0D4A"/>
    <w:rsid w:val="00BD4181"/>
    <w:rsid w:val="00BF7B90"/>
    <w:rsid w:val="00C12656"/>
    <w:rsid w:val="00C143EB"/>
    <w:rsid w:val="00C17A79"/>
    <w:rsid w:val="00C23251"/>
    <w:rsid w:val="00C30E21"/>
    <w:rsid w:val="00C5025C"/>
    <w:rsid w:val="00C57A5B"/>
    <w:rsid w:val="00C636A1"/>
    <w:rsid w:val="00C71999"/>
    <w:rsid w:val="00C831BC"/>
    <w:rsid w:val="00C92275"/>
    <w:rsid w:val="00CA0642"/>
    <w:rsid w:val="00CC443F"/>
    <w:rsid w:val="00CC49E2"/>
    <w:rsid w:val="00CD20B0"/>
    <w:rsid w:val="00D0318A"/>
    <w:rsid w:val="00D12D05"/>
    <w:rsid w:val="00D25811"/>
    <w:rsid w:val="00D27289"/>
    <w:rsid w:val="00D33157"/>
    <w:rsid w:val="00D404B2"/>
    <w:rsid w:val="00D410A8"/>
    <w:rsid w:val="00D60AAB"/>
    <w:rsid w:val="00D65E9F"/>
    <w:rsid w:val="00D74280"/>
    <w:rsid w:val="00D9127E"/>
    <w:rsid w:val="00DB5B9A"/>
    <w:rsid w:val="00DC4686"/>
    <w:rsid w:val="00DC5C15"/>
    <w:rsid w:val="00DD0D46"/>
    <w:rsid w:val="00DD29A6"/>
    <w:rsid w:val="00DE1946"/>
    <w:rsid w:val="00DE6E97"/>
    <w:rsid w:val="00DF045E"/>
    <w:rsid w:val="00DF07D8"/>
    <w:rsid w:val="00DF149D"/>
    <w:rsid w:val="00DF7426"/>
    <w:rsid w:val="00E04624"/>
    <w:rsid w:val="00E05D5E"/>
    <w:rsid w:val="00E21C0B"/>
    <w:rsid w:val="00E24535"/>
    <w:rsid w:val="00E25E56"/>
    <w:rsid w:val="00E27B9C"/>
    <w:rsid w:val="00E34E53"/>
    <w:rsid w:val="00E44B5D"/>
    <w:rsid w:val="00E47A39"/>
    <w:rsid w:val="00E546B9"/>
    <w:rsid w:val="00E75312"/>
    <w:rsid w:val="00E76FFC"/>
    <w:rsid w:val="00E81587"/>
    <w:rsid w:val="00E85A0E"/>
    <w:rsid w:val="00E877E1"/>
    <w:rsid w:val="00E923BE"/>
    <w:rsid w:val="00E936C7"/>
    <w:rsid w:val="00E9665B"/>
    <w:rsid w:val="00EB4932"/>
    <w:rsid w:val="00EF0F70"/>
    <w:rsid w:val="00F10BD3"/>
    <w:rsid w:val="00F2684F"/>
    <w:rsid w:val="00F27225"/>
    <w:rsid w:val="00F31C28"/>
    <w:rsid w:val="00F34512"/>
    <w:rsid w:val="00F52ABD"/>
    <w:rsid w:val="00F56EC0"/>
    <w:rsid w:val="00FB1AD2"/>
    <w:rsid w:val="00FC2FC3"/>
    <w:rsid w:val="00FC7514"/>
    <w:rsid w:val="00FD1CB3"/>
    <w:rsid w:val="00FD1F79"/>
    <w:rsid w:val="00FD2C71"/>
    <w:rsid w:val="00FD561B"/>
    <w:rsid w:val="00FF1E97"/>
    <w:rsid w:val="35D57C55"/>
    <w:rsid w:val="57D83CD9"/>
    <w:rsid w:val="6B1B580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4DF50D5-48EA-4565-8DC5-73809D145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font01">
    <w:name w:val="font01"/>
    <w:basedOn w:val="DefaultParagraphFont"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11">
    <w:name w:val="font11"/>
    <w:basedOn w:val="DefaultParagraphFont"/>
    <w:rPr>
      <w:rFonts w:ascii="等线" w:eastAsia="等线" w:hAnsi="等线" w:cs="等线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\&#20013;&#23665;&#22823;&#23398;&#27169;&#26495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67A929-7D73-4E1B-82FE-D451ABA9D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中山大学模板</Template>
  <TotalTime>2</TotalTime>
  <Pages>1</Pages>
  <Words>87</Words>
  <Characters>496</Characters>
  <Application>Microsoft Office Word</Application>
  <DocSecurity>0</DocSecurity>
  <Lines>4</Lines>
  <Paragraphs>1</Paragraphs>
  <ScaleCrop>false</ScaleCrop>
  <Company>SYSU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jwb</cp:lastModifiedBy>
  <cp:revision>7</cp:revision>
  <cp:lastPrinted>2016-11-03T09:16:00Z</cp:lastPrinted>
  <dcterms:created xsi:type="dcterms:W3CDTF">2020-09-24T00:45:00Z</dcterms:created>
  <dcterms:modified xsi:type="dcterms:W3CDTF">2020-09-28T09:57:00Z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2052-11.1.0.8550</vt:lpwstr>
  </property>
</Properties>
</file>